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CA6336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0E0714">
        <w:rPr>
          <w:rFonts w:ascii="Garamond" w:hAnsi="Garamond"/>
          <w:u w:val="single"/>
        </w:rPr>
        <w:t>1</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0E0714">
        <w:rPr>
          <w:rFonts w:ascii="Garamond" w:hAnsi="Garamond"/>
          <w:b/>
          <w:bCs/>
          <w:u w:val="single"/>
        </w:rPr>
        <w:t>7</w:t>
      </w:r>
      <w:r w:rsidR="00C2446E">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DCA98BC" w:rsidR="00FD03AF" w:rsidRPr="00576DCC" w:rsidRDefault="00C2446E" w:rsidP="006F0373">
      <w:pPr>
        <w:spacing w:after="0"/>
        <w:jc w:val="both"/>
        <w:rPr>
          <w:b/>
          <w:bCs/>
          <w:noProof/>
        </w:rPr>
      </w:pPr>
      <w:r w:rsidRPr="00C2446E">
        <w:rPr>
          <w:b/>
          <w:bCs/>
          <w:noProof/>
        </w:rPr>
        <w:drawing>
          <wp:inline distT="0" distB="0" distL="0" distR="0" wp14:anchorId="30522C61" wp14:editId="72342544">
            <wp:extent cx="5515745" cy="3181794"/>
            <wp:effectExtent l="0" t="0" r="8890" b="0"/>
            <wp:docPr id="1661719975" name="Slika 1" descr="Slika, ki vsebuje besede besedilo, posnetek zaslona, številka, vzporedn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719975" name="Slika 1" descr="Slika, ki vsebuje besede besedilo, posnetek zaslona, številka, vzporedno&#10;&#10;Vsebina, ustvarjena z UI, morda ni pravilna."/>
                    <pic:cNvPicPr/>
                  </pic:nvPicPr>
                  <pic:blipFill>
                    <a:blip r:embed="rId13"/>
                    <a:stretch>
                      <a:fillRect/>
                    </a:stretch>
                  </pic:blipFill>
                  <pic:spPr>
                    <a:xfrm>
                      <a:off x="0" y="0"/>
                      <a:ext cx="5515745" cy="3181794"/>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lastRenderedPageBreak/>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E970EF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0E0714">
        <w:rPr>
          <w:rFonts w:ascii="Garamond" w:eastAsia="Times New Roman" w:hAnsi="Garamond"/>
          <w:b/>
          <w:bCs/>
          <w:lang w:eastAsia="sl-SI"/>
        </w:rPr>
        <w:t>7</w:t>
      </w:r>
      <w:r w:rsidR="00C2446E">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_4</w:t>
      </w:r>
      <w:r w:rsidR="000E0714">
        <w:rPr>
          <w:rFonts w:ascii="Garamond" w:eastAsia="Times New Roman" w:hAnsi="Garamond"/>
          <w:b/>
          <w:bCs/>
          <w:lang w:eastAsia="sl-SI"/>
        </w:rPr>
        <w:t>5</w:t>
      </w:r>
      <w:r w:rsidR="00C2446E">
        <w:rPr>
          <w:rFonts w:ascii="Garamond" w:eastAsia="Times New Roman" w:hAnsi="Garamond"/>
          <w:b/>
          <w:bCs/>
          <w:lang w:eastAsia="sl-SI"/>
        </w:rPr>
        <w:t>3</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0E0714">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lastRenderedPageBreak/>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576A4" w14:textId="77777777" w:rsidR="00CD62B5" w:rsidRDefault="00CD62B5" w:rsidP="00E5569B">
      <w:pPr>
        <w:spacing w:after="0"/>
      </w:pPr>
      <w:r>
        <w:separator/>
      </w:r>
    </w:p>
  </w:endnote>
  <w:endnote w:type="continuationSeparator" w:id="0">
    <w:p w14:paraId="5827C18B" w14:textId="77777777" w:rsidR="00CD62B5" w:rsidRDefault="00CD62B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7E722" w14:textId="77777777" w:rsidR="00CD62B5" w:rsidRDefault="00CD62B5" w:rsidP="00E5569B">
      <w:pPr>
        <w:spacing w:after="0"/>
      </w:pPr>
      <w:r>
        <w:separator/>
      </w:r>
    </w:p>
  </w:footnote>
  <w:footnote w:type="continuationSeparator" w:id="0">
    <w:p w14:paraId="2E301937" w14:textId="77777777" w:rsidR="00CD62B5" w:rsidRDefault="00CD62B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0181"/>
    <w:rsid w:val="000E0714"/>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0BFC"/>
    <w:rsid w:val="00811CEB"/>
    <w:rsid w:val="00812456"/>
    <w:rsid w:val="00815B8F"/>
    <w:rsid w:val="00817C9D"/>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2B5"/>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B4E"/>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E72C7"/>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0</TotalTime>
  <Pages>6</Pages>
  <Words>1422</Words>
  <Characters>8108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2026-02-11T08:59:00Z</cp:lastPrinted>
  <dcterms:created xsi:type="dcterms:W3CDTF">2026-02-11T08:59:00Z</dcterms:created>
  <dcterms:modified xsi:type="dcterms:W3CDTF">2026-02-11T08:59:00Z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